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91E58" w14:textId="77777777" w:rsidR="00B13F15" w:rsidRPr="00926CD1" w:rsidRDefault="00B13F15" w:rsidP="00B13F15">
      <w:pPr>
        <w:spacing w:after="0"/>
        <w:rPr>
          <w:sz w:val="10"/>
          <w:szCs w:val="12"/>
        </w:rPr>
      </w:pPr>
      <w:r w:rsidRPr="00926CD1">
        <w:rPr>
          <w:noProof/>
          <w:sz w:val="20"/>
          <w:szCs w:val="22"/>
          <w:lang w:bidi="nl-NL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1D415469" wp14:editId="6E4FFF3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723245"/>
                <wp:effectExtent l="0" t="0" r="0" b="1905"/>
                <wp:wrapNone/>
                <wp:docPr id="1651532752" name="Rechthoek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72324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97F94" id="Rechthoek 1" o:spid="_x0000_s1026" alt="&quot;&quot;" style="position:absolute;margin-left:0;margin-top:0;width:612pt;height:844.3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" fillcolor="#f3f5fc [3209]" stroked="f" strokeweight="1pt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tbl>
      <w:tblPr>
        <w:tblStyle w:val="Tabelraster"/>
        <w:tblW w:w="10116" w:type="dxa"/>
        <w:tblInd w:w="-450" w:type="dxa"/>
        <w:tblBorders>
          <w:top w:val="none" w:sz="0" w:space="0" w:color="auto"/>
          <w:left w:val="none" w:sz="0" w:space="0" w:color="auto"/>
          <w:bottom w:val="single" w:sz="24" w:space="0" w:color="ABBAF7" w:themeColor="accent3" w:themeTint="99"/>
          <w:right w:val="none" w:sz="0" w:space="0" w:color="auto"/>
          <w:insideH w:val="single" w:sz="24" w:space="0" w:color="ABBAF7" w:themeColor="accent3" w:themeTint="9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3"/>
        <w:gridCol w:w="8353"/>
      </w:tblGrid>
      <w:tr w:rsidR="001F70D7" w:rsidRPr="00926CD1" w14:paraId="12E8203A" w14:textId="77777777" w:rsidTr="005477E4">
        <w:trPr>
          <w:trHeight w:val="1266"/>
        </w:trPr>
        <w:tc>
          <w:tcPr>
            <w:tcW w:w="1763" w:type="dxa"/>
            <w:vAlign w:val="center"/>
          </w:tcPr>
          <w:p w14:paraId="74ADC77E" w14:textId="77777777" w:rsidR="001F70D7" w:rsidRPr="00926CD1" w:rsidRDefault="001F70D7" w:rsidP="007A76BA">
            <w:pPr>
              <w:pStyle w:val="Geenafstand"/>
              <w:jc w:val="center"/>
            </w:pPr>
            <w:r w:rsidRPr="00926CD1">
              <w:rPr>
                <w:noProof/>
                <w:lang w:bidi="nl-NL"/>
              </w:rPr>
              <w:drawing>
                <wp:inline distT="0" distB="0" distL="0" distR="0" wp14:anchorId="0DFF7864" wp14:editId="1CBA54D8">
                  <wp:extent cx="982494" cy="982494"/>
                  <wp:effectExtent l="0" t="0" r="0" b="0"/>
                  <wp:docPr id="639459460" name="Afbeelding 1" descr="Zor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459460" name="Afbeelding 639459460" descr="Zorg met effen opvulli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82" cy="99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3" w:type="dxa"/>
            <w:vAlign w:val="center"/>
          </w:tcPr>
          <w:p w14:paraId="49CB2F73" w14:textId="4AF2A4CA" w:rsidR="001F70D7" w:rsidRPr="00926CD1" w:rsidRDefault="00000000" w:rsidP="00B13F15">
            <w:pPr>
              <w:pStyle w:val="Koptekst"/>
            </w:pPr>
            <w:sdt>
              <w:sdtPr>
                <w:id w:val="1428383638"/>
                <w:placeholder>
                  <w:docPart w:val="B850E2902CAD41C1BC6761B7B713EE67"/>
                </w:placeholder>
                <w15:appearance w15:val="hidden"/>
              </w:sdtPr>
              <w:sdtContent>
                <w:r w:rsidR="00FF1E20">
                  <w:t>Kosten Integrale herstel therapie wondergem</w:t>
                </w:r>
              </w:sdtContent>
            </w:sdt>
            <w:r w:rsidR="00B13F15" w:rsidRPr="00926CD1">
              <w:rPr>
                <w:lang w:bidi="nl-NL"/>
              </w:rPr>
              <w:t xml:space="preserve"> </w:t>
            </w:r>
          </w:p>
        </w:tc>
      </w:tr>
    </w:tbl>
    <w:p w14:paraId="6E29158D" w14:textId="77777777" w:rsidR="00C4638C" w:rsidRPr="00926CD1" w:rsidRDefault="00C4638C" w:rsidP="00806FF3"/>
    <w:p w14:paraId="392CC32D" w14:textId="1E9C357C" w:rsidR="00806FF3" w:rsidRPr="00926CD1" w:rsidRDefault="00FF1E20" w:rsidP="00B13F15">
      <w:r>
        <w:t>Alle prijzen zijn incl. 21% BTW</w:t>
      </w:r>
      <w:r w:rsidR="00677883">
        <w:t xml:space="preserve">. Er wordt geen restitutie gegeven op aangekochte behandelingen. </w:t>
      </w:r>
      <w:r w:rsidR="008E7BE8">
        <w:t>Voor details zie de algemene voorwaarden.</w:t>
      </w:r>
    </w:p>
    <w:p w14:paraId="0548600E" w14:textId="77777777" w:rsidR="00C4638C" w:rsidRPr="00926CD1" w:rsidRDefault="00C4638C" w:rsidP="00806FF3"/>
    <w:tbl>
      <w:tblPr>
        <w:tblStyle w:val="Tabelraster"/>
        <w:tblW w:w="5441" w:type="pct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127"/>
        <w:gridCol w:w="6175"/>
        <w:gridCol w:w="294"/>
        <w:gridCol w:w="1529"/>
      </w:tblGrid>
      <w:tr w:rsidR="00D00936" w:rsidRPr="00926CD1" w14:paraId="15015958" w14:textId="77777777" w:rsidTr="006B1007">
        <w:trPr>
          <w:trHeight w:val="554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E3E8FC" w:themeFill="accent3" w:themeFillTint="33"/>
            <w:vAlign w:val="center"/>
          </w:tcPr>
          <w:p w14:paraId="4499B03C" w14:textId="170FAF3F" w:rsidR="00E772B3" w:rsidRPr="00926CD1" w:rsidRDefault="00FF1E20" w:rsidP="001E0E4E">
            <w:pPr>
              <w:pStyle w:val="Kop1"/>
              <w:jc w:val="left"/>
            </w:pPr>
            <w:r>
              <w:t>behandeling</w:t>
            </w:r>
            <w:r w:rsidR="00B13F15" w:rsidRPr="00926CD1">
              <w:rPr>
                <w:lang w:bidi="nl-NL"/>
              </w:rPr>
              <w:t xml:space="preserve"> 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570ABBA5" w14:textId="181363E8" w:rsidR="00E772B3" w:rsidRPr="00926CD1" w:rsidRDefault="00000000" w:rsidP="007364A2">
            <w:pPr>
              <w:pStyle w:val="Kop1"/>
              <w:jc w:val="left"/>
            </w:pPr>
            <w:sdt>
              <w:sdtPr>
                <w:id w:val="96376347"/>
                <w:placeholder>
                  <w:docPart w:val="927CB3D159A3491A931D7B4682E90FBF"/>
                </w:placeholder>
                <w15:appearance w15:val="hidden"/>
              </w:sdtPr>
              <w:sdtContent>
                <w:r w:rsidR="00FF1E20">
                  <w:t>beschrijving</w:t>
                </w:r>
              </w:sdtContent>
            </w:sdt>
            <w:r w:rsidR="00B13F15" w:rsidRPr="00926CD1">
              <w:rPr>
                <w:lang w:bidi="nl-NL"/>
              </w:rPr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51CD9E94" w14:textId="77777777" w:rsidR="00E772B3" w:rsidRPr="00926CD1" w:rsidRDefault="00E772B3" w:rsidP="00257184">
            <w:pPr>
              <w:pStyle w:val="Kop1"/>
            </w:pPr>
          </w:p>
        </w:tc>
        <w:tc>
          <w:tcPr>
            <w:tcW w:w="982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58497459" w14:textId="77777777" w:rsidR="00E772B3" w:rsidRPr="00926CD1" w:rsidRDefault="00000000" w:rsidP="00257184">
            <w:pPr>
              <w:pStyle w:val="Kop1"/>
            </w:pPr>
            <w:sdt>
              <w:sdtPr>
                <w:id w:val="-1863038192"/>
                <w:placeholder>
                  <w:docPart w:val="1E686C37228845B3AFFC9FC911EA5F92"/>
                </w:placeholder>
                <w:temporary/>
                <w:showingPlcHdr/>
                <w15:appearance w15:val="hidden"/>
              </w:sdtPr>
              <w:sdtContent>
                <w:r w:rsidR="00E772B3" w:rsidRPr="00926CD1">
                  <w:rPr>
                    <w:lang w:bidi="nl-NL"/>
                  </w:rPr>
                  <w:t>Prijs</w:t>
                </w:r>
              </w:sdtContent>
            </w:sdt>
            <w:r w:rsidR="00B13F15" w:rsidRPr="00926CD1">
              <w:rPr>
                <w:lang w:bidi="nl-NL"/>
              </w:rPr>
              <w:t xml:space="preserve"> </w:t>
            </w:r>
          </w:p>
        </w:tc>
      </w:tr>
      <w:tr w:rsidR="00D00936" w:rsidRPr="00926CD1" w14:paraId="0B6C0E11" w14:textId="77777777" w:rsidTr="006B1007">
        <w:trPr>
          <w:trHeight w:val="753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6FCD44BB" w14:textId="4BA5B928" w:rsidR="00E772B3" w:rsidRPr="00926CD1" w:rsidRDefault="00FF1E20" w:rsidP="001E0E4E">
            <w:r>
              <w:t>kennismaking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30D2A9E1" w14:textId="37FC0A3F" w:rsidR="00E772B3" w:rsidRPr="00FF1E20" w:rsidRDefault="00FF1E20" w:rsidP="001E0E4E">
            <w:r w:rsidRPr="00FF1E20">
              <w:t>Online, telefonisch of persoonlijk.</w:t>
            </w:r>
            <w:r>
              <w:t xml:space="preserve"> Duur ca.30 min.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1CCBDE9A" w14:textId="77777777" w:rsidR="00E772B3" w:rsidRPr="00FF1E20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542786D2" w14:textId="2038AE46" w:rsidR="00E772B3" w:rsidRPr="00926CD1" w:rsidRDefault="00FF1E20" w:rsidP="00FF1E20">
            <w:pPr>
              <w:pStyle w:val="Prijs"/>
              <w:jc w:val="left"/>
            </w:pPr>
            <w:r>
              <w:t>gratis</w:t>
            </w:r>
          </w:p>
        </w:tc>
      </w:tr>
      <w:tr w:rsidR="00D00936" w:rsidRPr="00926CD1" w14:paraId="522AEC3A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4B646B9B" w14:textId="2C7DA9D0" w:rsidR="00E772B3" w:rsidRPr="00926CD1" w:rsidRDefault="00FF1E20" w:rsidP="001E0E4E">
            <w:r>
              <w:t>1</w:t>
            </w:r>
            <w:r w:rsidRPr="00FF1E20">
              <w:rPr>
                <w:vertAlign w:val="superscript"/>
              </w:rPr>
              <w:t>ste</w:t>
            </w:r>
            <w:r>
              <w:t xml:space="preserve"> behandeling</w:t>
            </w:r>
            <w:r w:rsidR="00B13F15" w:rsidRPr="00926CD1">
              <w:rPr>
                <w:lang w:bidi="nl-NL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6680F372" w14:textId="7859F430" w:rsidR="00E772B3" w:rsidRPr="00926CD1" w:rsidRDefault="00FF1E20" w:rsidP="001E0E4E">
            <w:r>
              <w:t>Massage, oefening en gesprek. Intake en opstellen behandelplan. Duur 1,5 uur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7C0849F5" w14:textId="77777777" w:rsidR="00E772B3" w:rsidRPr="00926CD1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650A2B45" w14:textId="1271070E" w:rsidR="00E772B3" w:rsidRPr="00926CD1" w:rsidRDefault="00000000" w:rsidP="00FF1E20">
            <w:pPr>
              <w:pStyle w:val="Prijs"/>
              <w:jc w:val="left"/>
            </w:pPr>
            <w:sdt>
              <w:sdtPr>
                <w:id w:val="1516342289"/>
                <w:placeholder>
                  <w:docPart w:val="4E53A85F4AB74B6BB60D6EF7A6879470"/>
                </w:placeholder>
                <w15:appearance w15:val="hidden"/>
              </w:sdtPr>
              <w:sdtContent>
                <w:r w:rsidR="00FF1E20">
                  <w:t xml:space="preserve">€ </w:t>
                </w:r>
                <w:r w:rsidR="00A0620D">
                  <w:t>6</w:t>
                </w:r>
                <w:r w:rsidR="00FF1E20">
                  <w:t>5</w:t>
                </w:r>
                <w:r w:rsidR="00A0620D">
                  <w:t>,00</w:t>
                </w:r>
              </w:sdtContent>
            </w:sdt>
            <w:r w:rsidR="00B13F15" w:rsidRPr="00926CD1">
              <w:rPr>
                <w:lang w:bidi="nl-NL"/>
              </w:rPr>
              <w:t xml:space="preserve"> </w:t>
            </w:r>
          </w:p>
        </w:tc>
      </w:tr>
      <w:tr w:rsidR="00D00936" w:rsidRPr="00926CD1" w14:paraId="7E61593C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53B55811" w14:textId="12788620" w:rsidR="00E772B3" w:rsidRPr="00926CD1" w:rsidRDefault="00FF1E20" w:rsidP="001E0E4E">
            <w:r>
              <w:t>Volgende behandeling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6F006CB3" w14:textId="29BC30F3" w:rsidR="00E772B3" w:rsidRPr="00926CD1" w:rsidRDefault="00A0620D" w:rsidP="001E0E4E">
            <w:r>
              <w:t>Volgens behandelplan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7E56F7C6" w14:textId="77777777" w:rsidR="00E772B3" w:rsidRPr="00926CD1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696C64BB" w14:textId="07B73A60" w:rsidR="00E772B3" w:rsidRPr="00926CD1" w:rsidRDefault="00A0620D" w:rsidP="00A0620D">
            <w:pPr>
              <w:pStyle w:val="Prijs"/>
              <w:jc w:val="left"/>
            </w:pPr>
            <w:r>
              <w:t>€ 55,00</w:t>
            </w:r>
          </w:p>
        </w:tc>
      </w:tr>
      <w:tr w:rsidR="00D00936" w:rsidRPr="00926CD1" w14:paraId="128C02D4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77A943EF" w14:textId="208C74B7" w:rsidR="00E772B3" w:rsidRPr="00926CD1" w:rsidRDefault="00A0620D" w:rsidP="001E0E4E">
            <w:r>
              <w:t>10 behandelingen traject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33A032D1" w14:textId="72FB392D" w:rsidR="00E772B3" w:rsidRPr="00926CD1" w:rsidRDefault="00A0620D" w:rsidP="00295D03">
            <w:pPr>
              <w:ind w:right="-280"/>
            </w:pPr>
            <w:r>
              <w:t>Traject volgens behandelplan. 10% korting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23CA53AB" w14:textId="77777777" w:rsidR="00E772B3" w:rsidRPr="00926CD1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23F89580" w14:textId="4854A3A9" w:rsidR="00E772B3" w:rsidRPr="00926CD1" w:rsidRDefault="00A0620D" w:rsidP="00A0620D">
            <w:pPr>
              <w:spacing w:before="120"/>
            </w:pPr>
            <w:r>
              <w:t>€ 495,00</w:t>
            </w:r>
          </w:p>
        </w:tc>
      </w:tr>
      <w:tr w:rsidR="00D00936" w:rsidRPr="00926CD1" w14:paraId="4A49DFA4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205542C1" w14:textId="11F9320C" w:rsidR="00E772B3" w:rsidRPr="00926CD1" w:rsidRDefault="00A0620D" w:rsidP="001E0E4E">
            <w:r>
              <w:t>20 behandelingen traject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01EEA163" w14:textId="08589988" w:rsidR="00E772B3" w:rsidRPr="00926CD1" w:rsidRDefault="00A0620D" w:rsidP="001E0E4E">
            <w:r>
              <w:t>Traject volgens behandelplan. 15 % korting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3AB1FA14" w14:textId="77777777" w:rsidR="00E772B3" w:rsidRPr="00926CD1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58D3A410" w14:textId="41C90AE3" w:rsidR="00E772B3" w:rsidRPr="00926CD1" w:rsidRDefault="00A0620D" w:rsidP="00A0620D">
            <w:pPr>
              <w:spacing w:before="120"/>
            </w:pPr>
            <w:r>
              <w:t>€935,00</w:t>
            </w:r>
          </w:p>
        </w:tc>
      </w:tr>
      <w:tr w:rsidR="00D00936" w:rsidRPr="00926CD1" w14:paraId="5D8F5BA4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0F156AA7" w14:textId="187587BF" w:rsidR="00E772B3" w:rsidRPr="00926CD1" w:rsidRDefault="00E772B3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43A93480" w14:textId="77777777" w:rsidR="00E772B3" w:rsidRPr="00926CD1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4D4FF64E" w14:textId="77777777" w:rsidR="00E772B3" w:rsidRPr="00926CD1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0FA8E615" w14:textId="77777777" w:rsidR="00E772B3" w:rsidRPr="00926CD1" w:rsidRDefault="00E772B3" w:rsidP="00F4570E">
            <w:pPr>
              <w:spacing w:before="120"/>
              <w:jc w:val="center"/>
            </w:pPr>
          </w:p>
        </w:tc>
      </w:tr>
      <w:tr w:rsidR="00D00936" w:rsidRPr="00926CD1" w14:paraId="75124076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5FBB7C44" w14:textId="37A7724A" w:rsidR="00E772B3" w:rsidRPr="00926CD1" w:rsidRDefault="00E772B3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369B26CD" w14:textId="77777777" w:rsidR="00E772B3" w:rsidRPr="00926CD1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792C681A" w14:textId="77777777" w:rsidR="00E772B3" w:rsidRPr="00926CD1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37A2A149" w14:textId="77777777" w:rsidR="00E772B3" w:rsidRPr="00926CD1" w:rsidRDefault="00E772B3" w:rsidP="00F4570E">
            <w:pPr>
              <w:spacing w:before="120"/>
              <w:jc w:val="center"/>
            </w:pPr>
          </w:p>
        </w:tc>
      </w:tr>
      <w:tr w:rsidR="00D00936" w:rsidRPr="00926CD1" w14:paraId="0A102A31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583FF1FE" w14:textId="25D0DA96" w:rsidR="00E772B3" w:rsidRPr="00926CD1" w:rsidRDefault="00E772B3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28337252" w14:textId="77777777" w:rsidR="00E772B3" w:rsidRPr="00926CD1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58B56D7C" w14:textId="77777777" w:rsidR="00E772B3" w:rsidRPr="00926CD1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433602A4" w14:textId="77777777" w:rsidR="00E772B3" w:rsidRPr="00926CD1" w:rsidRDefault="00E772B3" w:rsidP="00F4570E">
            <w:pPr>
              <w:spacing w:before="120"/>
              <w:jc w:val="center"/>
            </w:pPr>
          </w:p>
        </w:tc>
      </w:tr>
      <w:tr w:rsidR="00D00936" w:rsidRPr="00926CD1" w14:paraId="77C4B299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vAlign w:val="center"/>
          </w:tcPr>
          <w:p w14:paraId="292F60C2" w14:textId="319CB878" w:rsidR="00E772B3" w:rsidRPr="00926CD1" w:rsidRDefault="00E772B3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199FCCD8" w14:textId="77777777" w:rsidR="00E772B3" w:rsidRPr="00926CD1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22823032" w14:textId="77777777" w:rsidR="00E772B3" w:rsidRPr="00926CD1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vAlign w:val="center"/>
          </w:tcPr>
          <w:p w14:paraId="777FAAB4" w14:textId="77777777" w:rsidR="00E772B3" w:rsidRPr="00926CD1" w:rsidRDefault="00E772B3" w:rsidP="00F4570E">
            <w:pPr>
              <w:spacing w:before="120"/>
              <w:jc w:val="center"/>
            </w:pPr>
          </w:p>
        </w:tc>
      </w:tr>
      <w:tr w:rsidR="00D00936" w:rsidRPr="00926CD1" w14:paraId="6B8F0B85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vAlign w:val="center"/>
          </w:tcPr>
          <w:p w14:paraId="5004977C" w14:textId="0BF3A219" w:rsidR="00E772B3" w:rsidRPr="00926CD1" w:rsidRDefault="00E772B3" w:rsidP="001E0E4E"/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vAlign w:val="center"/>
          </w:tcPr>
          <w:p w14:paraId="5B344C48" w14:textId="77777777" w:rsidR="00E772B3" w:rsidRPr="00926CD1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</w:tcPr>
          <w:p w14:paraId="005F5701" w14:textId="77777777" w:rsidR="00E772B3" w:rsidRPr="00926CD1" w:rsidRDefault="00E772B3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vAlign w:val="center"/>
          </w:tcPr>
          <w:p w14:paraId="6499639B" w14:textId="77777777" w:rsidR="00E772B3" w:rsidRPr="00926CD1" w:rsidRDefault="00E772B3" w:rsidP="00F4570E">
            <w:pPr>
              <w:jc w:val="center"/>
            </w:pPr>
          </w:p>
        </w:tc>
      </w:tr>
    </w:tbl>
    <w:p w14:paraId="69B9F037" w14:textId="77777777" w:rsidR="00CE6104" w:rsidRPr="00926CD1" w:rsidRDefault="00CE6104" w:rsidP="00E677FE">
      <w:pPr>
        <w:spacing w:after="0"/>
        <w:rPr>
          <w:sz w:val="12"/>
          <w:szCs w:val="16"/>
        </w:rPr>
      </w:pPr>
    </w:p>
    <w:sectPr w:rsidR="00CE6104" w:rsidRPr="00926CD1" w:rsidSect="005477E4">
      <w:footerReference w:type="default" r:id="rId9"/>
      <w:pgSz w:w="11906" w:h="16838" w:code="9"/>
      <w:pgMar w:top="720" w:right="1296" w:bottom="1008" w:left="1296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93430" w14:textId="77777777" w:rsidR="00472380" w:rsidRDefault="00472380" w:rsidP="00650259">
      <w:pPr>
        <w:spacing w:after="0" w:line="240" w:lineRule="auto"/>
      </w:pPr>
      <w:r>
        <w:separator/>
      </w:r>
    </w:p>
  </w:endnote>
  <w:endnote w:type="continuationSeparator" w:id="0">
    <w:p w14:paraId="1FEE289A" w14:textId="77777777" w:rsidR="00472380" w:rsidRDefault="0047238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31C0E6-0F71-465F-A31B-8CEC80555E95}"/>
    <w:embedBold r:id="rId2" w:fontKey="{E6519154-B615-4098-99E1-20E5E67709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EE37770-1A77-494A-A9CE-42CA5B198A6B}"/>
    <w:embedBold r:id="rId4" w:fontKey="{D1448FDF-0560-4654-B59E-B6CFE68F9C12}"/>
    <w:embedItalic r:id="rId5" w:fontKey="{3735563A-B656-49D1-8086-719E60C502A5}"/>
  </w:font>
  <w:font w:name="Times New Roman (Body CS)">
    <w:altName w:val="Times New Roman"/>
    <w:charset w:val="00"/>
    <w:family w:val="roman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F9E480A-A54D-4B7D-AC09-1F5B3597B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57"/>
      <w:gridCol w:w="4657"/>
    </w:tblGrid>
    <w:tr w:rsidR="0073326A" w:rsidRPr="0073326A" w14:paraId="3CB92A02" w14:textId="77777777" w:rsidTr="00C4167A">
      <w:tc>
        <w:tcPr>
          <w:tcW w:w="4675" w:type="dxa"/>
          <w:vAlign w:val="center"/>
        </w:tcPr>
        <w:p w14:paraId="69758E10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DD7D953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68D54F0" w14:textId="77777777" w:rsidR="0073326A" w:rsidRDefault="0073326A" w:rsidP="0073326A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4D151" w14:textId="77777777" w:rsidR="00472380" w:rsidRDefault="00472380" w:rsidP="00650259">
      <w:pPr>
        <w:spacing w:after="0" w:line="240" w:lineRule="auto"/>
      </w:pPr>
      <w:r>
        <w:separator/>
      </w:r>
    </w:p>
  </w:footnote>
  <w:footnote w:type="continuationSeparator" w:id="0">
    <w:p w14:paraId="7B310A8D" w14:textId="77777777" w:rsidR="00472380" w:rsidRDefault="00472380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34527134">
    <w:abstractNumId w:val="11"/>
  </w:num>
  <w:num w:numId="2" w16cid:durableId="1318147812">
    <w:abstractNumId w:val="7"/>
  </w:num>
  <w:num w:numId="3" w16cid:durableId="824980310">
    <w:abstractNumId w:val="15"/>
  </w:num>
  <w:num w:numId="4" w16cid:durableId="744258370">
    <w:abstractNumId w:val="12"/>
  </w:num>
  <w:num w:numId="5" w16cid:durableId="590161584">
    <w:abstractNumId w:val="13"/>
  </w:num>
  <w:num w:numId="6" w16cid:durableId="99375604">
    <w:abstractNumId w:val="19"/>
  </w:num>
  <w:num w:numId="7" w16cid:durableId="980619458">
    <w:abstractNumId w:val="6"/>
  </w:num>
  <w:num w:numId="8" w16cid:durableId="779447254">
    <w:abstractNumId w:val="10"/>
  </w:num>
  <w:num w:numId="9" w16cid:durableId="2046523180">
    <w:abstractNumId w:val="17"/>
  </w:num>
  <w:num w:numId="10" w16cid:durableId="1978217258">
    <w:abstractNumId w:val="1"/>
  </w:num>
  <w:num w:numId="11" w16cid:durableId="2030056613">
    <w:abstractNumId w:val="5"/>
  </w:num>
  <w:num w:numId="12" w16cid:durableId="1372075903">
    <w:abstractNumId w:val="0"/>
  </w:num>
  <w:num w:numId="13" w16cid:durableId="1159927382">
    <w:abstractNumId w:val="2"/>
  </w:num>
  <w:num w:numId="14" w16cid:durableId="466364593">
    <w:abstractNumId w:val="9"/>
  </w:num>
  <w:num w:numId="15" w16cid:durableId="385877239">
    <w:abstractNumId w:val="8"/>
  </w:num>
  <w:num w:numId="16" w16cid:durableId="1712338467">
    <w:abstractNumId w:val="16"/>
  </w:num>
  <w:num w:numId="17" w16cid:durableId="2134011256">
    <w:abstractNumId w:val="3"/>
  </w:num>
  <w:num w:numId="18" w16cid:durableId="1896694153">
    <w:abstractNumId w:val="21"/>
  </w:num>
  <w:num w:numId="19" w16cid:durableId="1410662896">
    <w:abstractNumId w:val="18"/>
  </w:num>
  <w:num w:numId="20" w16cid:durableId="1640038928">
    <w:abstractNumId w:val="14"/>
  </w:num>
  <w:num w:numId="21" w16cid:durableId="815994999">
    <w:abstractNumId w:val="20"/>
  </w:num>
  <w:num w:numId="22" w16cid:durableId="12131637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E20"/>
    <w:rsid w:val="00041E5A"/>
    <w:rsid w:val="00052382"/>
    <w:rsid w:val="0006568A"/>
    <w:rsid w:val="00076F0F"/>
    <w:rsid w:val="00084253"/>
    <w:rsid w:val="000B3110"/>
    <w:rsid w:val="000D1F49"/>
    <w:rsid w:val="000D5100"/>
    <w:rsid w:val="00140E5C"/>
    <w:rsid w:val="001727CA"/>
    <w:rsid w:val="00194B0D"/>
    <w:rsid w:val="001979D3"/>
    <w:rsid w:val="001A0C64"/>
    <w:rsid w:val="001B5EEE"/>
    <w:rsid w:val="001E0E4E"/>
    <w:rsid w:val="001F0608"/>
    <w:rsid w:val="001F70D7"/>
    <w:rsid w:val="00257184"/>
    <w:rsid w:val="00290F5E"/>
    <w:rsid w:val="00295D03"/>
    <w:rsid w:val="002C09FD"/>
    <w:rsid w:val="002C16BD"/>
    <w:rsid w:val="002C56E6"/>
    <w:rsid w:val="002E5B69"/>
    <w:rsid w:val="00305A0F"/>
    <w:rsid w:val="00312469"/>
    <w:rsid w:val="00315DD1"/>
    <w:rsid w:val="003379ED"/>
    <w:rsid w:val="00343DF9"/>
    <w:rsid w:val="00361E11"/>
    <w:rsid w:val="003A2B3D"/>
    <w:rsid w:val="003B4744"/>
    <w:rsid w:val="003B575D"/>
    <w:rsid w:val="003D293F"/>
    <w:rsid w:val="003D3947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72380"/>
    <w:rsid w:val="00487D2D"/>
    <w:rsid w:val="004A21A6"/>
    <w:rsid w:val="004D56EA"/>
    <w:rsid w:val="004D5D62"/>
    <w:rsid w:val="00504419"/>
    <w:rsid w:val="005112D0"/>
    <w:rsid w:val="005477E4"/>
    <w:rsid w:val="00561E21"/>
    <w:rsid w:val="00577E06"/>
    <w:rsid w:val="005A3BF7"/>
    <w:rsid w:val="005B65D4"/>
    <w:rsid w:val="005D6CC7"/>
    <w:rsid w:val="005E33F3"/>
    <w:rsid w:val="005F2035"/>
    <w:rsid w:val="005F7990"/>
    <w:rsid w:val="0063739C"/>
    <w:rsid w:val="00644FC8"/>
    <w:rsid w:val="00650259"/>
    <w:rsid w:val="00651C81"/>
    <w:rsid w:val="00670058"/>
    <w:rsid w:val="00675A09"/>
    <w:rsid w:val="00677883"/>
    <w:rsid w:val="00680B70"/>
    <w:rsid w:val="00684E43"/>
    <w:rsid w:val="006B1007"/>
    <w:rsid w:val="006E62D8"/>
    <w:rsid w:val="00713D1C"/>
    <w:rsid w:val="00720229"/>
    <w:rsid w:val="00732B16"/>
    <w:rsid w:val="0073326A"/>
    <w:rsid w:val="007364A2"/>
    <w:rsid w:val="00770F25"/>
    <w:rsid w:val="00784EEA"/>
    <w:rsid w:val="007A35A8"/>
    <w:rsid w:val="007A76BA"/>
    <w:rsid w:val="007B0A85"/>
    <w:rsid w:val="007B3736"/>
    <w:rsid w:val="007C6A52"/>
    <w:rsid w:val="007E244E"/>
    <w:rsid w:val="00806FF3"/>
    <w:rsid w:val="0082043E"/>
    <w:rsid w:val="008840CA"/>
    <w:rsid w:val="008E203A"/>
    <w:rsid w:val="008E7BE8"/>
    <w:rsid w:val="008F7F42"/>
    <w:rsid w:val="0091229C"/>
    <w:rsid w:val="00926CD1"/>
    <w:rsid w:val="00940E73"/>
    <w:rsid w:val="00964B99"/>
    <w:rsid w:val="00976D36"/>
    <w:rsid w:val="0098597D"/>
    <w:rsid w:val="00987C52"/>
    <w:rsid w:val="009F619A"/>
    <w:rsid w:val="009F6DDE"/>
    <w:rsid w:val="00A0620D"/>
    <w:rsid w:val="00A23302"/>
    <w:rsid w:val="00A2486D"/>
    <w:rsid w:val="00A36ACB"/>
    <w:rsid w:val="00A370A8"/>
    <w:rsid w:val="00A51B9A"/>
    <w:rsid w:val="00A60442"/>
    <w:rsid w:val="00A774AB"/>
    <w:rsid w:val="00A80B24"/>
    <w:rsid w:val="00A866BF"/>
    <w:rsid w:val="00AA4CBF"/>
    <w:rsid w:val="00AB0BCC"/>
    <w:rsid w:val="00AE5575"/>
    <w:rsid w:val="00B13F15"/>
    <w:rsid w:val="00B160CA"/>
    <w:rsid w:val="00B50E3E"/>
    <w:rsid w:val="00B54015"/>
    <w:rsid w:val="00B60DB0"/>
    <w:rsid w:val="00B620F4"/>
    <w:rsid w:val="00B86837"/>
    <w:rsid w:val="00BD4753"/>
    <w:rsid w:val="00BD5CB1"/>
    <w:rsid w:val="00BE62EE"/>
    <w:rsid w:val="00C003BA"/>
    <w:rsid w:val="00C27FAC"/>
    <w:rsid w:val="00C4638C"/>
    <w:rsid w:val="00C46878"/>
    <w:rsid w:val="00C72268"/>
    <w:rsid w:val="00CB4A51"/>
    <w:rsid w:val="00CD4532"/>
    <w:rsid w:val="00CD47B0"/>
    <w:rsid w:val="00CE5C3A"/>
    <w:rsid w:val="00CE6104"/>
    <w:rsid w:val="00CE7918"/>
    <w:rsid w:val="00CF3542"/>
    <w:rsid w:val="00D00936"/>
    <w:rsid w:val="00D16163"/>
    <w:rsid w:val="00D351C6"/>
    <w:rsid w:val="00D50D20"/>
    <w:rsid w:val="00D91443"/>
    <w:rsid w:val="00DA6538"/>
    <w:rsid w:val="00DB3FAD"/>
    <w:rsid w:val="00DC0786"/>
    <w:rsid w:val="00E54F98"/>
    <w:rsid w:val="00E61C09"/>
    <w:rsid w:val="00E677FE"/>
    <w:rsid w:val="00E772B3"/>
    <w:rsid w:val="00EB3B58"/>
    <w:rsid w:val="00EC7359"/>
    <w:rsid w:val="00EE2FDF"/>
    <w:rsid w:val="00EE3054"/>
    <w:rsid w:val="00F00606"/>
    <w:rsid w:val="00F01256"/>
    <w:rsid w:val="00F0308A"/>
    <w:rsid w:val="00F25044"/>
    <w:rsid w:val="00F30DAA"/>
    <w:rsid w:val="00F4570E"/>
    <w:rsid w:val="00F72467"/>
    <w:rsid w:val="00FC7475"/>
    <w:rsid w:val="00FE78A0"/>
    <w:rsid w:val="00FF1E2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C998D"/>
  <w15:chartTrackingRefBased/>
  <w15:docId w15:val="{5BCA3985-E2B9-4480-8E44-673C5C0B6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A2B3D"/>
    <w:rPr>
      <w:sz w:val="24"/>
    </w:rPr>
  </w:style>
  <w:style w:type="paragraph" w:styleId="Kop1">
    <w:name w:val="heading 1"/>
    <w:basedOn w:val="Standaard"/>
    <w:link w:val="Kop1Char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51C81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0563C1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51C8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Prijs">
    <w:name w:val="Prijs"/>
    <w:basedOn w:val="Standaard"/>
    <w:uiPriority w:val="1"/>
    <w:qFormat/>
    <w:rsid w:val="00B13F15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awo\AppData\Roaming\Microsoft\Templates\Prijslijst%20geldinzameli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50E2902CAD41C1BC6761B7B713EE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48F19B-30A1-452B-BF1F-03B2083FB118}"/>
      </w:docPartPr>
      <w:docPartBody>
        <w:p w:rsidR="00000000" w:rsidRDefault="00000000">
          <w:pPr>
            <w:pStyle w:val="B850E2902CAD41C1BC6761B7B713EE67"/>
          </w:pPr>
          <w:r w:rsidRPr="00926CD1">
            <w:rPr>
              <w:lang w:bidi="nl-NL"/>
            </w:rPr>
            <w:t>Liefdadigheidsverkoop voor BALSAM ELEMENTARY</w:t>
          </w:r>
        </w:p>
      </w:docPartBody>
    </w:docPart>
    <w:docPart>
      <w:docPartPr>
        <w:name w:val="927CB3D159A3491A931D7B4682E90F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3855E2-6D17-482A-B18C-25CFB87316CC}"/>
      </w:docPartPr>
      <w:docPartBody>
        <w:p w:rsidR="00000000" w:rsidRDefault="00000000">
          <w:pPr>
            <w:pStyle w:val="927CB3D159A3491A931D7B4682E90FBF"/>
          </w:pPr>
          <w:r w:rsidRPr="00926CD1">
            <w:rPr>
              <w:lang w:bidi="nl-NL"/>
            </w:rPr>
            <w:t>Artikelnaam/beschrijving</w:t>
          </w:r>
        </w:p>
      </w:docPartBody>
    </w:docPart>
    <w:docPart>
      <w:docPartPr>
        <w:name w:val="1E686C37228845B3AFFC9FC911EA5F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F954D8-D7C0-44D1-9D3F-6F3ACE378D81}"/>
      </w:docPartPr>
      <w:docPartBody>
        <w:p w:rsidR="00000000" w:rsidRDefault="00000000">
          <w:pPr>
            <w:pStyle w:val="1E686C37228845B3AFFC9FC911EA5F92"/>
          </w:pPr>
          <w:r w:rsidRPr="00926CD1">
            <w:rPr>
              <w:lang w:bidi="nl-NL"/>
            </w:rPr>
            <w:t>Prijs</w:t>
          </w:r>
        </w:p>
      </w:docPartBody>
    </w:docPart>
    <w:docPart>
      <w:docPartPr>
        <w:name w:val="4E53A85F4AB74B6BB60D6EF7A68794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2F6E1D-6583-4AB4-ABFF-4167B3A78D1F}"/>
      </w:docPartPr>
      <w:docPartBody>
        <w:p w:rsidR="00000000" w:rsidRDefault="00000000">
          <w:pPr>
            <w:pStyle w:val="4E53A85F4AB74B6BB60D6EF7A6879470"/>
          </w:pPr>
          <w:r w:rsidRPr="00926CD1">
            <w:rPr>
              <w:lang w:bidi="nl-NL"/>
            </w:rPr>
            <w:t>€ 350,00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07E"/>
    <w:rsid w:val="00041E5A"/>
    <w:rsid w:val="0057714D"/>
    <w:rsid w:val="005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850E2902CAD41C1BC6761B7B713EE67">
    <w:name w:val="B850E2902CAD41C1BC6761B7B713EE67"/>
  </w:style>
  <w:style w:type="paragraph" w:customStyle="1" w:styleId="E740DDBAFFBA47D7B44232F673432392">
    <w:name w:val="E740DDBAFFBA47D7B44232F673432392"/>
  </w:style>
  <w:style w:type="paragraph" w:customStyle="1" w:styleId="4FC7AA7682D14C8193EEDF2AB1FB2F2F">
    <w:name w:val="4FC7AA7682D14C8193EEDF2AB1FB2F2F"/>
  </w:style>
  <w:style w:type="paragraph" w:customStyle="1" w:styleId="927CB3D159A3491A931D7B4682E90FBF">
    <w:name w:val="927CB3D159A3491A931D7B4682E90FBF"/>
  </w:style>
  <w:style w:type="paragraph" w:customStyle="1" w:styleId="1E686C37228845B3AFFC9FC911EA5F92">
    <w:name w:val="1E686C37228845B3AFFC9FC911EA5F92"/>
  </w:style>
  <w:style w:type="paragraph" w:customStyle="1" w:styleId="8265C951958F4029BC1F30F3A9BE0928">
    <w:name w:val="8265C951958F4029BC1F30F3A9BE0928"/>
  </w:style>
  <w:style w:type="paragraph" w:customStyle="1" w:styleId="6C6673F95FE64C71927D0499A322B923">
    <w:name w:val="6C6673F95FE64C71927D0499A322B923"/>
  </w:style>
  <w:style w:type="paragraph" w:customStyle="1" w:styleId="18A8DE7EF7884466A34945CD18C54713">
    <w:name w:val="18A8DE7EF7884466A34945CD18C54713"/>
  </w:style>
  <w:style w:type="paragraph" w:customStyle="1" w:styleId="A950A8B82F7F4D65BCAD4CF9ED192D25">
    <w:name w:val="A950A8B82F7F4D65BCAD4CF9ED192D25"/>
  </w:style>
  <w:style w:type="paragraph" w:customStyle="1" w:styleId="B61877E09BF94235A1E92BCC1BE6E619">
    <w:name w:val="B61877E09BF94235A1E92BCC1BE6E619"/>
  </w:style>
  <w:style w:type="paragraph" w:customStyle="1" w:styleId="4E53A85F4AB74B6BB60D6EF7A6879470">
    <w:name w:val="4E53A85F4AB74B6BB60D6EF7A6879470"/>
  </w:style>
  <w:style w:type="paragraph" w:customStyle="1" w:styleId="C9CEE7CD520C4D8FA813287B385E2EA5">
    <w:name w:val="C9CEE7CD520C4D8FA813287B385E2EA5"/>
  </w:style>
  <w:style w:type="paragraph" w:customStyle="1" w:styleId="570EC69585E8492F9D6C6B8E1D984A10">
    <w:name w:val="570EC69585E8492F9D6C6B8E1D984A10"/>
  </w:style>
  <w:style w:type="paragraph" w:customStyle="1" w:styleId="67D4A88E7636448193DFBFB51512AA42">
    <w:name w:val="67D4A88E7636448193DFBFB51512AA42"/>
  </w:style>
  <w:style w:type="paragraph" w:customStyle="1" w:styleId="A71C41449BC946D4A6B91E20EC74156A">
    <w:name w:val="A71C41449BC946D4A6B91E20EC74156A"/>
  </w:style>
  <w:style w:type="paragraph" w:customStyle="1" w:styleId="29C3F356D590483584B93F761F24EF7E">
    <w:name w:val="29C3F356D590483584B93F761F24EF7E"/>
  </w:style>
  <w:style w:type="paragraph" w:customStyle="1" w:styleId="E8DE3F7E468B444C84CBE58D47832C7A">
    <w:name w:val="E8DE3F7E468B444C84CBE58D47832C7A"/>
  </w:style>
  <w:style w:type="paragraph" w:customStyle="1" w:styleId="F4BE3594F2FF4330AE37DDCF7E9C534C">
    <w:name w:val="F4BE3594F2FF4330AE37DDCF7E9C534C"/>
  </w:style>
  <w:style w:type="paragraph" w:customStyle="1" w:styleId="7C1AB38E821F4ABEB1286EB2F89DFE0D">
    <w:name w:val="7C1AB38E821F4ABEB1286EB2F89DFE0D"/>
  </w:style>
  <w:style w:type="paragraph" w:customStyle="1" w:styleId="C308E78D2C0148739BFD72BDA9036F83">
    <w:name w:val="C308E78D2C0148739BFD72BDA9036F83"/>
  </w:style>
  <w:style w:type="paragraph" w:customStyle="1" w:styleId="F62BF360AC464C9C80E5421124EEAB15">
    <w:name w:val="F62BF360AC464C9C80E5421124EEAB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5599856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Prijslijst geldinzameling</Template>
  <TotalTime>17</TotalTime>
  <Pages>1</Pages>
  <Words>99</Words>
  <Characters>549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Wondergem</dc:creator>
  <cp:keywords/>
  <dc:description/>
  <cp:lastModifiedBy>Jacob Wondergem</cp:lastModifiedBy>
  <cp:revision>3</cp:revision>
  <dcterms:created xsi:type="dcterms:W3CDTF">2025-11-13T15:36:00Z</dcterms:created>
  <dcterms:modified xsi:type="dcterms:W3CDTF">2025-11-13T15:53:00Z</dcterms:modified>
</cp:coreProperties>
</file>